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Default Extension="bin" ContentType="application/vnd.openxmlformats-officedocument.oleObject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hint="eastAsia"/>
          <w:sz w:val="32"/>
          <w:szCs w:val="32"/>
        </w:rPr>
      </w:pPr>
      <w:bookmarkStart w:id="0" w:name="_GoBack"/>
      <w:r>
        <w:rPr>
          <w:rFonts w:ascii="方正小标宋_GBK" w:eastAsia="方正小标宋_GBK"/>
          <w:sz w:val="32"/>
          <w:szCs w:val="32"/>
        </w:rPr>
        <w:t>出口（含供港澳）蔬菜种植场</w:t>
      </w:r>
      <w:r>
        <w:rPr>
          <w:rFonts w:ascii="方正小标宋_GBK" w:eastAsia="方正小标宋_GBK" w:hint="eastAsia"/>
          <w:sz w:val="32"/>
          <w:szCs w:val="32"/>
        </w:rPr>
        <w:t>备案业务流程图</w:t>
      </w:r>
    </w:p>
    <w:p>
      <w:bookmarkEnd w:id="0"/>
      <w:r>
        <w:object>
          <v:shapetype id="_x0000_t75" coordsize="21600,2160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" type="#_x0000_t75" filled="f" stroked="f" style="width:415.25pt;height:239.54836pt;" o:ole="">
            <v:stroke color="#000000"/>
            <v:imagedata r:id="rId2" o:title="7330310781750991796034" croptop="8714f"/>
            <o:lock aspectratio="t"/>
          </v:shape>
          <o:OLEObject Type="Embed" ProgID="Package" ShapeID="_x0000_i1" DrawAspect="Icon" ObjectID="_1393063351" r:id="rId3"/>
        </w:objec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emf"/><Relationship Id="rId3" Type="http://schemas.openxmlformats.org/officeDocument/2006/relationships/oleObject" Target="embeddings/oleObject1.bin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20</Words>
  <Characters>20</Characters>
  <Lines>1</Lines>
  <Paragraphs>1</Paragraphs>
  <CharactersWithSpaces>20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zy</dc:creator>
  <cp:lastModifiedBy>刘艳</cp:lastModifiedBy>
  <cp:revision>2</cp:revision>
  <dcterms:created xsi:type="dcterms:W3CDTF">2019-11-15T07:28:00Z</dcterms:created>
  <dcterms:modified xsi:type="dcterms:W3CDTF">2025-06-27T02:37:15Z</dcterms:modified>
</cp:coreProperties>
</file>