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Default Extension="bin" ContentType="application/vnd.openxmlformats-officedocument.oleObject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w:object>
          <v:shapetype id="_x0000_t75" coordsize="21600,2160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type="#_x0000_t75" filled="f" stroked="f" style="width:414.9pt;height:279.45pt;" o:ole="">
            <v:stroke color="#000000"/>
            <v:imagedata r:id="rId2" o:title="9378555021607065468123"/>
            <o:lock aspectratio="t"/>
          </v:shape>
          <o:OLEObject Type="Embed" ProgID="Package" ShapeID="_x0000_i1" DrawAspect="Icon" ObjectID="_1393063351" r:id="rId3"/>
        </w:objec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emf"/><Relationship Id="rId3" Type="http://schemas.openxmlformats.org/officeDocument/2006/relationships/oleObject" Target="embeddings/oleObject1.bin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0</Words>
  <Characters>0</Characters>
  <Lines>1</Lines>
  <Paragraphs>0</Paragraphs>
  <CharactersWithSpaces>0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zy</dc:creator>
  <cp:lastModifiedBy>Microsoft</cp:lastModifiedBy>
  <cp:revision>2</cp:revision>
  <dcterms:created xsi:type="dcterms:W3CDTF">2019-11-15T07:41:00Z</dcterms:created>
  <dcterms:modified xsi:type="dcterms:W3CDTF">2020-12-04T07:05:04Z</dcterms:modified>
</cp:coreProperties>
</file>